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FCACF" w14:textId="55102EF2" w:rsidR="0064648F" w:rsidRDefault="00790010">
      <w:pPr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130B6B0" wp14:editId="3A2F4F6C">
            <wp:simplePos x="0" y="0"/>
            <wp:positionH relativeFrom="margin">
              <wp:posOffset>4577729</wp:posOffset>
            </wp:positionH>
            <wp:positionV relativeFrom="margin">
              <wp:posOffset>-811988</wp:posOffset>
            </wp:positionV>
            <wp:extent cx="1927831" cy="971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31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48F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64FAEAA" wp14:editId="09EC73F2">
            <wp:simplePos x="0" y="0"/>
            <wp:positionH relativeFrom="margin">
              <wp:posOffset>-622935</wp:posOffset>
            </wp:positionH>
            <wp:positionV relativeFrom="page">
              <wp:posOffset>397565</wp:posOffset>
            </wp:positionV>
            <wp:extent cx="2447925" cy="5048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9FD63" w14:textId="6A294AA4" w:rsidR="00572E7B" w:rsidRPr="00B2735F" w:rsidRDefault="00572E7B" w:rsidP="00572E7B">
      <w:pPr>
        <w:jc w:val="center"/>
        <w:rPr>
          <w:sz w:val="72"/>
          <w:szCs w:val="72"/>
        </w:rPr>
      </w:pPr>
      <w:r w:rsidRPr="00B2735F">
        <w:rPr>
          <w:sz w:val="72"/>
          <w:szCs w:val="72"/>
        </w:rPr>
        <w:t>INSTITUTO TECNOLÓGICO DE ZACATECAS</w:t>
      </w:r>
    </w:p>
    <w:p w14:paraId="478EAD50" w14:textId="4196C543" w:rsidR="00421B99" w:rsidRPr="00421B99" w:rsidRDefault="00790010" w:rsidP="00421B99">
      <w:pPr>
        <w:jc w:val="center"/>
        <w:rPr>
          <w:sz w:val="56"/>
          <w:szCs w:val="56"/>
        </w:rPr>
      </w:pPr>
      <w:r>
        <w:rPr>
          <w:sz w:val="56"/>
          <w:szCs w:val="56"/>
        </w:rPr>
        <w:t>INGENIERÍA INDUSTRIAL</w:t>
      </w:r>
    </w:p>
    <w:p w14:paraId="3281D3BB" w14:textId="501A7F38" w:rsidR="00B25AAA" w:rsidRDefault="00421B99" w:rsidP="00327DED">
      <w:pPr>
        <w:jc w:val="center"/>
        <w:rPr>
          <w:sz w:val="56"/>
          <w:szCs w:val="56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93439A9" wp14:editId="238F660E">
            <wp:simplePos x="0" y="0"/>
            <wp:positionH relativeFrom="margin">
              <wp:align>center</wp:align>
            </wp:positionH>
            <wp:positionV relativeFrom="page">
              <wp:posOffset>3105150</wp:posOffset>
            </wp:positionV>
            <wp:extent cx="1905000" cy="230650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BF802" w14:textId="77777777" w:rsidR="00790010" w:rsidRDefault="00790010" w:rsidP="00327DED">
      <w:pPr>
        <w:jc w:val="center"/>
        <w:rPr>
          <w:sz w:val="56"/>
          <w:szCs w:val="56"/>
        </w:rPr>
      </w:pPr>
    </w:p>
    <w:p w14:paraId="59CA9281" w14:textId="77777777" w:rsidR="00790010" w:rsidRDefault="00790010" w:rsidP="00327DED">
      <w:pPr>
        <w:jc w:val="center"/>
        <w:rPr>
          <w:sz w:val="56"/>
          <w:szCs w:val="56"/>
        </w:rPr>
      </w:pPr>
    </w:p>
    <w:p w14:paraId="38AE4120" w14:textId="77777777" w:rsidR="00790010" w:rsidRDefault="00790010" w:rsidP="00327DED">
      <w:pPr>
        <w:jc w:val="center"/>
        <w:rPr>
          <w:sz w:val="56"/>
          <w:szCs w:val="56"/>
        </w:rPr>
      </w:pPr>
    </w:p>
    <w:p w14:paraId="23AAE0B2" w14:textId="77777777" w:rsidR="00421B99" w:rsidRDefault="00421B99" w:rsidP="00421B99">
      <w:pPr>
        <w:jc w:val="center"/>
        <w:rPr>
          <w:sz w:val="56"/>
          <w:szCs w:val="56"/>
        </w:rPr>
      </w:pPr>
    </w:p>
    <w:p w14:paraId="3BFDEA4E" w14:textId="77777777" w:rsidR="00401129" w:rsidRDefault="00401129" w:rsidP="00327DED">
      <w:pPr>
        <w:jc w:val="center"/>
        <w:rPr>
          <w:sz w:val="56"/>
          <w:szCs w:val="56"/>
        </w:rPr>
      </w:pPr>
    </w:p>
    <w:p w14:paraId="2510830E" w14:textId="722798D1" w:rsidR="00421B99" w:rsidRDefault="006B6B66" w:rsidP="00327DE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PRESENTA: </w:t>
      </w:r>
    </w:p>
    <w:p w14:paraId="637F9095" w14:textId="0B723BF9" w:rsidR="00EC290D" w:rsidRDefault="00EC290D" w:rsidP="00327DED">
      <w:pPr>
        <w:jc w:val="center"/>
        <w:rPr>
          <w:sz w:val="56"/>
          <w:szCs w:val="56"/>
        </w:rPr>
      </w:pPr>
    </w:p>
    <w:p w14:paraId="312B8F6A" w14:textId="4E4ECE9E" w:rsidR="00EA50A5" w:rsidRDefault="00E645AC" w:rsidP="00327DED">
      <w:pPr>
        <w:jc w:val="center"/>
        <w:rPr>
          <w:sz w:val="56"/>
          <w:szCs w:val="56"/>
        </w:rPr>
      </w:pPr>
      <w:r>
        <w:rPr>
          <w:sz w:val="56"/>
          <w:szCs w:val="56"/>
        </w:rPr>
        <w:t>1</w:t>
      </w:r>
      <w:r w:rsidR="009A59BB">
        <w:rPr>
          <w:sz w:val="56"/>
          <w:szCs w:val="56"/>
        </w:rPr>
        <w:t>9</w:t>
      </w:r>
      <w:bookmarkStart w:id="0" w:name="_GoBack"/>
      <w:bookmarkEnd w:id="0"/>
      <w:r w:rsidR="00572E7B" w:rsidRPr="00327DED">
        <w:rPr>
          <w:sz w:val="56"/>
          <w:szCs w:val="56"/>
        </w:rPr>
        <w:t>/</w:t>
      </w:r>
      <w:r w:rsidR="00EC290D">
        <w:rPr>
          <w:sz w:val="56"/>
          <w:szCs w:val="56"/>
        </w:rPr>
        <w:t>MARZO</w:t>
      </w:r>
      <w:r w:rsidR="000B5896" w:rsidRPr="00327DED">
        <w:rPr>
          <w:sz w:val="56"/>
          <w:szCs w:val="56"/>
        </w:rPr>
        <w:t xml:space="preserve"> </w:t>
      </w:r>
      <w:r w:rsidR="00EC290D">
        <w:rPr>
          <w:sz w:val="56"/>
          <w:szCs w:val="56"/>
        </w:rPr>
        <w:t>/2021</w:t>
      </w:r>
    </w:p>
    <w:p w14:paraId="7F672041" w14:textId="04AE76E1" w:rsidR="000D37F1" w:rsidRPr="000D37F1" w:rsidRDefault="009A59BB" w:rsidP="000D37F1">
      <w:pPr>
        <w:pStyle w:val="Ttulo1"/>
      </w:pPr>
      <w:r w:rsidRPr="00572E7B">
        <w:rPr>
          <w:noProof/>
          <w:sz w:val="72"/>
          <w:szCs w:val="72"/>
          <w:lang w:eastAsia="es-MX"/>
        </w:rPr>
        <w:drawing>
          <wp:anchor distT="0" distB="0" distL="114300" distR="114300" simplePos="0" relativeHeight="251659264" behindDoc="0" locked="0" layoutInCell="1" allowOverlap="1" wp14:anchorId="3CE7C762" wp14:editId="4CBA677A">
            <wp:simplePos x="0" y="0"/>
            <wp:positionH relativeFrom="leftMargin">
              <wp:posOffset>365760</wp:posOffset>
            </wp:positionH>
            <wp:positionV relativeFrom="bottomMargin">
              <wp:posOffset>-66675</wp:posOffset>
            </wp:positionV>
            <wp:extent cx="723900" cy="7334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BIENTAL 14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12AB" w:rsidRPr="00572E7B">
        <w:rPr>
          <w:noProof/>
          <w:sz w:val="72"/>
          <w:szCs w:val="72"/>
          <w:lang w:eastAsia="es-MX"/>
        </w:rPr>
        <w:drawing>
          <wp:anchor distT="0" distB="0" distL="114300" distR="114300" simplePos="0" relativeHeight="251660288" behindDoc="0" locked="0" layoutInCell="1" allowOverlap="1" wp14:anchorId="65F30B8E" wp14:editId="076C69F9">
            <wp:simplePos x="0" y="0"/>
            <wp:positionH relativeFrom="column">
              <wp:posOffset>114300</wp:posOffset>
            </wp:positionH>
            <wp:positionV relativeFrom="bottomMargin">
              <wp:posOffset>-29210</wp:posOffset>
            </wp:positionV>
            <wp:extent cx="657860" cy="718820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IDAD 9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37F1" w:rsidRPr="000D37F1" w:rsidSect="007C185F">
      <w:footerReference w:type="default" r:id="rId1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49E33" w14:textId="77777777" w:rsidR="00626B8A" w:rsidRDefault="00626B8A" w:rsidP="00626B8A">
      <w:pPr>
        <w:spacing w:after="0" w:line="240" w:lineRule="auto"/>
      </w:pPr>
      <w:r>
        <w:separator/>
      </w:r>
    </w:p>
  </w:endnote>
  <w:endnote w:type="continuationSeparator" w:id="0">
    <w:p w14:paraId="388D1EAC" w14:textId="77777777" w:rsidR="00626B8A" w:rsidRDefault="00626B8A" w:rsidP="0062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902961"/>
      <w:docPartObj>
        <w:docPartGallery w:val="Page Numbers (Bottom of Page)"/>
        <w:docPartUnique/>
      </w:docPartObj>
    </w:sdtPr>
    <w:sdtEndPr/>
    <w:sdtContent>
      <w:p w14:paraId="2717AAE8" w14:textId="77777777" w:rsidR="009A59BB" w:rsidRDefault="009A59BB">
        <w:pPr>
          <w:pStyle w:val="Piedepgina"/>
          <w:jc w:val="right"/>
        </w:pPr>
      </w:p>
      <w:p w14:paraId="527AE0A0" w14:textId="52045E79" w:rsidR="007C185F" w:rsidRDefault="003E55DD">
        <w:pPr>
          <w:pStyle w:val="Piedepgina"/>
          <w:jc w:val="right"/>
        </w:pPr>
      </w:p>
    </w:sdtContent>
  </w:sdt>
  <w:p w14:paraId="4F082E45" w14:textId="77777777" w:rsidR="007C185F" w:rsidRDefault="007C18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D2A1C" w14:textId="77777777" w:rsidR="00626B8A" w:rsidRDefault="00626B8A" w:rsidP="00626B8A">
      <w:pPr>
        <w:spacing w:after="0" w:line="240" w:lineRule="auto"/>
      </w:pPr>
      <w:r>
        <w:separator/>
      </w:r>
    </w:p>
  </w:footnote>
  <w:footnote w:type="continuationSeparator" w:id="0">
    <w:p w14:paraId="11CE4A53" w14:textId="77777777" w:rsidR="00626B8A" w:rsidRDefault="00626B8A" w:rsidP="00626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B93"/>
    <w:rsid w:val="00000B93"/>
    <w:rsid w:val="000B5896"/>
    <w:rsid w:val="000D37F1"/>
    <w:rsid w:val="001212AB"/>
    <w:rsid w:val="001E1433"/>
    <w:rsid w:val="0024055B"/>
    <w:rsid w:val="002B6BAA"/>
    <w:rsid w:val="002F7F66"/>
    <w:rsid w:val="00327DED"/>
    <w:rsid w:val="00401129"/>
    <w:rsid w:val="00421B99"/>
    <w:rsid w:val="00464CAB"/>
    <w:rsid w:val="004913DE"/>
    <w:rsid w:val="00497C32"/>
    <w:rsid w:val="00572E7B"/>
    <w:rsid w:val="00626B8A"/>
    <w:rsid w:val="0064648F"/>
    <w:rsid w:val="006B6B66"/>
    <w:rsid w:val="00790010"/>
    <w:rsid w:val="007C185F"/>
    <w:rsid w:val="009A59BB"/>
    <w:rsid w:val="00A0712E"/>
    <w:rsid w:val="00AE0601"/>
    <w:rsid w:val="00B25AAA"/>
    <w:rsid w:val="00B2735F"/>
    <w:rsid w:val="00E645AC"/>
    <w:rsid w:val="00E816A2"/>
    <w:rsid w:val="00EA50A5"/>
    <w:rsid w:val="00EC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393AF8"/>
  <w15:docId w15:val="{3713D18B-D803-4C97-B343-F2867BAD6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37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B8A"/>
  </w:style>
  <w:style w:type="paragraph" w:styleId="Piedepgina">
    <w:name w:val="footer"/>
    <w:basedOn w:val="Normal"/>
    <w:link w:val="PiedepginaCar"/>
    <w:uiPriority w:val="99"/>
    <w:unhideWhenUsed/>
    <w:rsid w:val="00626B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8A"/>
  </w:style>
  <w:style w:type="character" w:customStyle="1" w:styleId="Ttulo1Car">
    <w:name w:val="Título 1 Car"/>
    <w:basedOn w:val="Fuentedeprrafopredeter"/>
    <w:link w:val="Ttulo1"/>
    <w:uiPriority w:val="9"/>
    <w:rsid w:val="000D37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0D37F1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497C3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497C3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112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12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3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cal\Documents\Plantillas%20personalizadas%20de%20Office\INSTITUTO%20TECNOL&#211;GICO%20DE%20ZACATECA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581B3-5A85-4C3F-B1B9-788053793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INSTITUTO TECNOLÓGICO DE ZACATECAS</Template>
  <TotalTime>138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pccal</dc:creator>
  <cp:keywords/>
  <dc:description/>
  <cp:lastModifiedBy>LENOVO1</cp:lastModifiedBy>
  <cp:revision>22</cp:revision>
  <dcterms:created xsi:type="dcterms:W3CDTF">2020-02-12T15:14:00Z</dcterms:created>
  <dcterms:modified xsi:type="dcterms:W3CDTF">2021-03-19T18:13:00Z</dcterms:modified>
</cp:coreProperties>
</file>